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FAE" w:rsidRPr="001B1058" w:rsidRDefault="008F0FAE">
      <w:pPr>
        <w:jc w:val="right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................................................................</w:t>
      </w:r>
    </w:p>
    <w:p w:rsidR="008F0FAE" w:rsidRPr="001B1058" w:rsidRDefault="008F0FAE" w:rsidP="00FA05FE">
      <w:pPr>
        <w:jc w:val="center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 xml:space="preserve">                                                    </w:t>
      </w:r>
      <w:r>
        <w:rPr>
          <w:rFonts w:ascii="Bookman Old Style" w:hAnsi="Bookman Old Style"/>
          <w:sz w:val="18"/>
          <w:szCs w:val="18"/>
        </w:rPr>
        <w:t xml:space="preserve">                                                    </w:t>
      </w:r>
      <w:r w:rsidRPr="001B1058">
        <w:rPr>
          <w:rFonts w:ascii="Bookman Old Style" w:hAnsi="Bookman Old Style"/>
          <w:sz w:val="18"/>
          <w:szCs w:val="18"/>
        </w:rPr>
        <w:t xml:space="preserve">    (miejscowość, data)</w:t>
      </w: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/pieczęć wnioskodawcy/</w:t>
      </w:r>
    </w:p>
    <w:p w:rsidR="008F0FAE" w:rsidRPr="001B1058" w:rsidRDefault="008F0FAE" w:rsidP="001B1058">
      <w:pPr>
        <w:spacing w:line="480" w:lineRule="auto"/>
        <w:ind w:left="6663"/>
        <w:rPr>
          <w:rFonts w:ascii="Bookman Old Style" w:hAnsi="Bookman Old Style"/>
          <w:b/>
          <w:bCs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 xml:space="preserve">  </w:t>
      </w:r>
      <w:r w:rsidRPr="001B1058">
        <w:rPr>
          <w:rFonts w:ascii="Bookman Old Style" w:hAnsi="Bookman Old Style"/>
          <w:b/>
          <w:bCs/>
          <w:sz w:val="18"/>
          <w:szCs w:val="18"/>
        </w:rPr>
        <w:t xml:space="preserve"> Wójt Gminy Manowo</w:t>
      </w:r>
    </w:p>
    <w:p w:rsidR="008F0FAE" w:rsidRPr="001B1058" w:rsidRDefault="008F0FAE">
      <w:pPr>
        <w:pStyle w:val="Heading2"/>
        <w:jc w:val="center"/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pStyle w:val="Heading2"/>
        <w:jc w:val="center"/>
        <w:rPr>
          <w:rFonts w:ascii="Bookman Old Style" w:hAnsi="Bookman Old Style"/>
          <w:spacing w:val="50"/>
          <w:sz w:val="18"/>
          <w:szCs w:val="18"/>
        </w:rPr>
      </w:pPr>
      <w:r w:rsidRPr="001B1058">
        <w:rPr>
          <w:rFonts w:ascii="Bookman Old Style" w:hAnsi="Bookman Old Style"/>
          <w:spacing w:val="50"/>
          <w:sz w:val="18"/>
          <w:szCs w:val="18"/>
        </w:rPr>
        <w:t>WNIOSEK</w:t>
      </w:r>
    </w:p>
    <w:p w:rsidR="008F0FAE" w:rsidRPr="001B1058" w:rsidRDefault="008F0FAE">
      <w:pPr>
        <w:rPr>
          <w:rFonts w:ascii="Bookman Old Style" w:hAnsi="Bookman Old Style"/>
          <w:b/>
          <w:bCs/>
          <w:sz w:val="18"/>
          <w:szCs w:val="18"/>
        </w:rPr>
      </w:pPr>
    </w:p>
    <w:p w:rsidR="008F0FAE" w:rsidRPr="001B1058" w:rsidRDefault="008F0FAE">
      <w:pPr>
        <w:jc w:val="both"/>
        <w:rPr>
          <w:rFonts w:ascii="Bookman Old Style" w:hAnsi="Bookman Old Style"/>
          <w:b/>
          <w:bCs/>
          <w:sz w:val="18"/>
          <w:szCs w:val="18"/>
        </w:rPr>
      </w:pPr>
      <w:r w:rsidRPr="001B1058">
        <w:rPr>
          <w:rFonts w:ascii="Bookman Old Style" w:hAnsi="Bookman Old Style"/>
          <w:b/>
          <w:bCs/>
          <w:sz w:val="18"/>
          <w:szCs w:val="18"/>
        </w:rPr>
        <w:t>o dokonanie wpisu do ewidencji obiektów świadczących usługi hotelarskie, obiektu nie będącego obiektem hotelarskim (hotelem, motelem, pensjonatem, kempingiem, domem wycieczkowym, schroniskiem młodzieżowym, schroniskiem, polem biwakowym)</w:t>
      </w:r>
    </w:p>
    <w:p w:rsidR="008F0FAE" w:rsidRPr="001B1058" w:rsidRDefault="008F0FAE">
      <w:pPr>
        <w:pStyle w:val="NormalWeb"/>
        <w:spacing w:before="0" w:after="0"/>
        <w:jc w:val="both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zgodnie z ustawą z dnia 29 sierpnia 1997 roku o usługach turystycznych (tekst jedn. Dz. U. z 2004r. Nr 223, poz. 2268 z późn. zm.) oraz rozporządzeniem Ministra Gospodarki i Pracy z dnia 19 sierpnia 2004 roku w sprawie obiektów hotelarskich i innych obiektów w których świadczone są u</w:t>
      </w:r>
      <w:r>
        <w:rPr>
          <w:rFonts w:ascii="Bookman Old Style" w:hAnsi="Bookman Old Style"/>
          <w:sz w:val="18"/>
          <w:szCs w:val="18"/>
        </w:rPr>
        <w:t>sługi hotelarskie (Dz. U. z 2011</w:t>
      </w:r>
      <w:r w:rsidRPr="001B1058">
        <w:rPr>
          <w:rFonts w:ascii="Bookman Old Style" w:hAnsi="Bookman Old Style"/>
          <w:sz w:val="18"/>
          <w:szCs w:val="18"/>
        </w:rPr>
        <w:t xml:space="preserve">r. Nr </w:t>
      </w:r>
      <w:r>
        <w:rPr>
          <w:rFonts w:ascii="Bookman Old Style" w:hAnsi="Bookman Old Style"/>
          <w:sz w:val="18"/>
          <w:szCs w:val="18"/>
        </w:rPr>
        <w:t>259, poz. 1553</w:t>
      </w:r>
      <w:r w:rsidRPr="001B1058">
        <w:rPr>
          <w:rFonts w:ascii="Bookman Old Style" w:hAnsi="Bookman Old Style"/>
          <w:sz w:val="18"/>
          <w:szCs w:val="18"/>
        </w:rPr>
        <w:t>).</w:t>
      </w: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b/>
          <w:bCs/>
          <w:sz w:val="18"/>
          <w:szCs w:val="18"/>
        </w:rPr>
        <w:t>1</w:t>
      </w:r>
      <w:r w:rsidRPr="001B1058">
        <w:rPr>
          <w:rFonts w:ascii="Bookman Old Style" w:hAnsi="Bookman Old Style"/>
          <w:sz w:val="18"/>
          <w:szCs w:val="18"/>
        </w:rPr>
        <w:t>.________________________________________________________________</w:t>
      </w:r>
      <w:r>
        <w:rPr>
          <w:rFonts w:ascii="Bookman Old Style" w:hAnsi="Bookman Old Style"/>
          <w:sz w:val="18"/>
          <w:szCs w:val="18"/>
        </w:rPr>
        <w:t>___________________________</w:t>
      </w:r>
      <w:r w:rsidRPr="001B1058">
        <w:rPr>
          <w:rFonts w:ascii="Bookman Old Style" w:hAnsi="Bookman Old Style"/>
          <w:sz w:val="18"/>
          <w:szCs w:val="18"/>
        </w:rPr>
        <w:t>_________</w:t>
      </w:r>
    </w:p>
    <w:p w:rsidR="008F0FAE" w:rsidRDefault="008F0FAE">
      <w:pPr>
        <w:pStyle w:val="BodyText3"/>
        <w:jc w:val="center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 xml:space="preserve">(nazwa przedsiębiorcy świadczącego usługi hotelarskie w obiekcie objętym wnioskiem, adres, </w:t>
      </w:r>
    </w:p>
    <w:p w:rsidR="008F0FAE" w:rsidRPr="001B1058" w:rsidRDefault="008F0FAE">
      <w:pPr>
        <w:pStyle w:val="BodyText3"/>
        <w:jc w:val="center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telefon, fax</w:t>
      </w:r>
      <w:r>
        <w:rPr>
          <w:rFonts w:ascii="Bookman Old Style" w:hAnsi="Bookman Old Style"/>
          <w:sz w:val="18"/>
          <w:szCs w:val="18"/>
        </w:rPr>
        <w:t>, NIP</w:t>
      </w:r>
      <w:r w:rsidRPr="001B1058">
        <w:rPr>
          <w:rFonts w:ascii="Bookman Old Style" w:hAnsi="Bookman Old Style"/>
          <w:sz w:val="18"/>
          <w:szCs w:val="18"/>
        </w:rPr>
        <w:t>)</w:t>
      </w: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pStyle w:val="BodyText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b/>
          <w:bCs/>
          <w:sz w:val="18"/>
          <w:szCs w:val="18"/>
        </w:rPr>
        <w:t>2</w:t>
      </w:r>
      <w:r w:rsidRPr="001B1058">
        <w:rPr>
          <w:rFonts w:ascii="Bookman Old Style" w:hAnsi="Bookman Old Style"/>
          <w:sz w:val="18"/>
          <w:szCs w:val="18"/>
        </w:rPr>
        <w:t>.______________________________________________________________________________</w:t>
      </w:r>
      <w:r>
        <w:rPr>
          <w:rFonts w:ascii="Bookman Old Style" w:hAnsi="Bookman Old Style"/>
          <w:sz w:val="18"/>
          <w:szCs w:val="18"/>
        </w:rPr>
        <w:t>___________</w:t>
      </w:r>
      <w:r w:rsidRPr="001B1058">
        <w:rPr>
          <w:rFonts w:ascii="Bookman Old Style" w:hAnsi="Bookman Old Style"/>
          <w:sz w:val="18"/>
          <w:szCs w:val="18"/>
        </w:rPr>
        <w:t>___________</w:t>
      </w:r>
    </w:p>
    <w:p w:rsidR="008F0FAE" w:rsidRPr="001B1058" w:rsidRDefault="008F0FAE">
      <w:pPr>
        <w:jc w:val="center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(adres obiektu)</w:t>
      </w:r>
    </w:p>
    <w:p w:rsidR="008F0FAE" w:rsidRPr="001B1058" w:rsidRDefault="008F0FAE">
      <w:pPr>
        <w:jc w:val="center"/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pStyle w:val="BodyText2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b/>
          <w:bCs/>
          <w:sz w:val="18"/>
          <w:szCs w:val="18"/>
        </w:rPr>
        <w:t>3</w:t>
      </w:r>
      <w:r w:rsidRPr="001B1058">
        <w:rPr>
          <w:rFonts w:ascii="Bookman Old Style" w:hAnsi="Bookman Old Style"/>
          <w:sz w:val="18"/>
          <w:szCs w:val="18"/>
        </w:rPr>
        <w:t xml:space="preserve">.   Oświadczam, że obiekt zgłaszany do ewidencji spełnia wymogi budowlane, sanitarne i </w:t>
      </w:r>
    </w:p>
    <w:p w:rsidR="008F0FAE" w:rsidRPr="001B1058" w:rsidRDefault="008F0FAE">
      <w:pPr>
        <w:pStyle w:val="BodyText2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 xml:space="preserve">      przeciwpożarowe niezbędne do prowadzenia usług hotelarskich.</w:t>
      </w:r>
    </w:p>
    <w:p w:rsidR="008F0FAE" w:rsidRPr="001B1058" w:rsidRDefault="008F0FAE">
      <w:pPr>
        <w:pStyle w:val="BodyText2"/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pStyle w:val="BodyText2"/>
        <w:numPr>
          <w:ilvl w:val="0"/>
          <w:numId w:val="4"/>
        </w:numPr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Wyrażam / nie wyrażam)* zgodę/ zgody na przetwarzanie, udostępnianie i publikowanie danych osobowych / danych o obiekcie)* w całości/ w części )* informacji objętych kartą ewidencyjną dla celów promocyjnych i naukowo-badawczych.</w:t>
      </w:r>
    </w:p>
    <w:p w:rsidR="008F0FAE" w:rsidRPr="001B1058" w:rsidRDefault="008F0FAE">
      <w:pPr>
        <w:pStyle w:val="BodyText2"/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pStyle w:val="BodyText2"/>
        <w:numPr>
          <w:ilvl w:val="0"/>
          <w:numId w:val="2"/>
        </w:numPr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Oświadczam, że wszystkie dane zawarte we wniosku i załącznikach zostały wpisane prawidłowo, zgodnie ze stanem faktycznym w dniu sporządzenia wniosku.</w:t>
      </w:r>
    </w:p>
    <w:p w:rsidR="008F0FAE" w:rsidRPr="001B1058" w:rsidRDefault="008F0FAE">
      <w:pPr>
        <w:pStyle w:val="BodyText2"/>
        <w:ind w:left="360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Jednocześnie zobowiązuję się pisemnie informować o każdej zmianie, w terminie natychmiastowym od jej zaistnienia.</w:t>
      </w:r>
    </w:p>
    <w:p w:rsidR="008F0FAE" w:rsidRPr="001B1058" w:rsidRDefault="008F0FAE">
      <w:pPr>
        <w:jc w:val="both"/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jc w:val="right"/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jc w:val="right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............................................................</w:t>
      </w:r>
    </w:p>
    <w:p w:rsidR="008F0FAE" w:rsidRPr="001B1058" w:rsidRDefault="008F0FAE">
      <w:pPr>
        <w:ind w:left="4956" w:firstLine="708"/>
        <w:jc w:val="center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(podpis wnioskodawcy)</w:t>
      </w:r>
    </w:p>
    <w:p w:rsidR="008F0FAE" w:rsidRPr="001B1058" w:rsidRDefault="008F0FAE">
      <w:pPr>
        <w:ind w:left="4956" w:firstLine="708"/>
        <w:jc w:val="center"/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pStyle w:val="Heading3"/>
        <w:ind w:left="0" w:firstLine="0"/>
        <w:rPr>
          <w:rFonts w:ascii="Bookman Old Style" w:hAnsi="Bookman Old Style"/>
          <w:sz w:val="18"/>
          <w:szCs w:val="18"/>
          <w:u w:val="single"/>
        </w:rPr>
      </w:pPr>
    </w:p>
    <w:p w:rsidR="008F0FAE" w:rsidRPr="001B1058" w:rsidRDefault="008F0FAE">
      <w:pPr>
        <w:pStyle w:val="Heading3"/>
        <w:ind w:left="0" w:firstLine="0"/>
        <w:rPr>
          <w:rFonts w:ascii="Bookman Old Style" w:hAnsi="Bookman Old Style"/>
          <w:sz w:val="18"/>
          <w:szCs w:val="18"/>
          <w:u w:val="single"/>
        </w:rPr>
      </w:pPr>
    </w:p>
    <w:p w:rsidR="008F0FAE" w:rsidRPr="001B1058" w:rsidRDefault="008F0FAE">
      <w:pPr>
        <w:pStyle w:val="Heading3"/>
        <w:ind w:left="0" w:firstLine="0"/>
        <w:rPr>
          <w:rFonts w:ascii="Bookman Old Style" w:hAnsi="Bookman Old Style"/>
          <w:sz w:val="18"/>
          <w:szCs w:val="18"/>
          <w:u w:val="single"/>
        </w:rPr>
      </w:pPr>
    </w:p>
    <w:p w:rsidR="008F0FAE" w:rsidRPr="001B1058" w:rsidRDefault="008F0FAE">
      <w:pPr>
        <w:pStyle w:val="Heading3"/>
        <w:ind w:left="0" w:firstLine="0"/>
        <w:rPr>
          <w:rFonts w:ascii="Bookman Old Style" w:hAnsi="Bookman Old Style"/>
          <w:sz w:val="18"/>
          <w:szCs w:val="18"/>
          <w:u w:val="single"/>
        </w:rPr>
      </w:pPr>
    </w:p>
    <w:p w:rsidR="008F0FAE" w:rsidRPr="001B1058" w:rsidRDefault="008F0FAE">
      <w:pPr>
        <w:pStyle w:val="Heading3"/>
        <w:ind w:left="0" w:firstLine="0"/>
        <w:rPr>
          <w:rFonts w:ascii="Bookman Old Style" w:hAnsi="Bookman Old Style"/>
          <w:sz w:val="18"/>
          <w:szCs w:val="18"/>
          <w:u w:val="single"/>
        </w:rPr>
      </w:pPr>
      <w:r w:rsidRPr="001B1058">
        <w:rPr>
          <w:rFonts w:ascii="Bookman Old Style" w:hAnsi="Bookman Old Style"/>
          <w:sz w:val="18"/>
          <w:szCs w:val="18"/>
          <w:u w:val="single"/>
        </w:rPr>
        <w:t>ZAŁĄCZNIKI</w:t>
      </w:r>
    </w:p>
    <w:p w:rsidR="008F0FAE" w:rsidRPr="001B1058" w:rsidRDefault="008F0FAE">
      <w:pPr>
        <w:numPr>
          <w:ilvl w:val="0"/>
          <w:numId w:val="3"/>
        </w:numPr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Opis obiektu – zał. nr 1</w:t>
      </w:r>
    </w:p>
    <w:p w:rsidR="008F0FAE" w:rsidRPr="001B1058" w:rsidRDefault="008F0FAE">
      <w:pPr>
        <w:numPr>
          <w:ilvl w:val="0"/>
          <w:numId w:val="3"/>
        </w:numPr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Arkusz deklarujący spełnienie wymogów wnioskowanego rodzaju i kategorii obiektu hotelarskiego (“x” – potwierdzenie spełnienia wymogu, “-“ – brak, “N” – nie dotyczy) – zał. nr 2</w:t>
      </w:r>
    </w:p>
    <w:p w:rsidR="008F0FAE" w:rsidRPr="001B1058" w:rsidRDefault="008F0FAE" w:rsidP="00FA05FE">
      <w:pPr>
        <w:numPr>
          <w:ilvl w:val="0"/>
          <w:numId w:val="3"/>
        </w:numPr>
        <w:jc w:val="both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 xml:space="preserve">Zaświadczenia o nadaniu numeru REGON </w:t>
      </w:r>
    </w:p>
    <w:p w:rsidR="008F0FAE" w:rsidRPr="001B1058" w:rsidRDefault="008F0FAE" w:rsidP="00FA05FE">
      <w:pPr>
        <w:numPr>
          <w:ilvl w:val="0"/>
          <w:numId w:val="3"/>
        </w:numPr>
        <w:jc w:val="both"/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Odpis z Krajowego Rejestru Sądowego lub zaświadczenie o wpisie do ewidencji działalności gospodarczej.</w:t>
      </w: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UWAGI:</w:t>
      </w: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>)* niepotrzebne skreślić</w:t>
      </w: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</w:p>
    <w:p w:rsidR="008F0FAE" w:rsidRDefault="008F0FAE" w:rsidP="00A86C55">
      <w:pPr>
        <w:pStyle w:val="Heading4"/>
      </w:pPr>
      <w:r>
        <w:br w:type="page"/>
        <w:t>Załącznik nr 1 – opis obiektu</w:t>
      </w:r>
    </w:p>
    <w:p w:rsidR="008F0FAE" w:rsidRDefault="008F0FAE" w:rsidP="00A86C55">
      <w:pPr>
        <w:jc w:val="right"/>
        <w:rPr>
          <w:b/>
          <w:bCs/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11.55pt;margin-top:9.7pt;width:57.6pt;height:18.85pt;z-index:251658240" o:allowincell="f">
            <v:textbox>
              <w:txbxContent>
                <w:p w:rsidR="008F0FAE" w:rsidRDefault="008F0FAE" w:rsidP="00A86C55"/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17.15pt;margin-top:9.7pt;width:194.4pt;height:18.85pt;z-index:251657216" o:allowincell="f">
            <v:textbox>
              <w:txbxContent>
                <w:p w:rsidR="008F0FAE" w:rsidRDefault="008F0FAE" w:rsidP="00A86C55"/>
              </w:txbxContent>
            </v:textbox>
          </v:shape>
        </w:pict>
      </w:r>
    </w:p>
    <w:p w:rsidR="008F0FAE" w:rsidRDefault="008F0FAE" w:rsidP="00A86C55">
      <w:pPr>
        <w:jc w:val="right"/>
        <w:rPr>
          <w:b/>
          <w:bCs/>
          <w:sz w:val="22"/>
          <w:szCs w:val="22"/>
        </w:rPr>
      </w:pPr>
    </w:p>
    <w:p w:rsidR="008F0FAE" w:rsidRDefault="008F0FAE" w:rsidP="00A86C55">
      <w:pPr>
        <w:jc w:val="right"/>
        <w:rPr>
          <w:b/>
          <w:bCs/>
          <w:sz w:val="22"/>
          <w:szCs w:val="22"/>
        </w:rPr>
      </w:pPr>
    </w:p>
    <w:p w:rsidR="008F0FAE" w:rsidRDefault="008F0FAE" w:rsidP="00A86C55">
      <w:pPr>
        <w:jc w:val="right"/>
        <w:rPr>
          <w:b/>
          <w:bCs/>
        </w:rPr>
      </w:pPr>
      <w:r>
        <w:rPr>
          <w:b/>
          <w:bCs/>
        </w:rPr>
        <w:t>(rodzaj lub typ, kategoria – wpisuje organ ewidencyjny)</w:t>
      </w:r>
    </w:p>
    <w:p w:rsidR="008F0FAE" w:rsidRDefault="008F0FAE" w:rsidP="00A86C55">
      <w:pPr>
        <w:jc w:val="both"/>
        <w:rPr>
          <w:b/>
          <w:bCs/>
        </w:rPr>
      </w:pPr>
    </w:p>
    <w:p w:rsidR="008F0FAE" w:rsidRDefault="008F0FAE" w:rsidP="00A86C55">
      <w:pPr>
        <w:numPr>
          <w:ilvl w:val="0"/>
          <w:numId w:val="5"/>
        </w:numPr>
        <w:ind w:left="357"/>
        <w:jc w:val="both"/>
      </w:pPr>
      <w:r>
        <w:t>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0"/>
      </w:tblGrid>
      <w:tr w:rsidR="008F0FAE" w:rsidTr="00DA6E4E">
        <w:tblPrEx>
          <w:tblCellMar>
            <w:top w:w="0" w:type="dxa"/>
            <w:bottom w:w="0" w:type="dxa"/>
          </w:tblCellMar>
        </w:tblPrEx>
        <w:trPr>
          <w:trHeight w:val="174"/>
        </w:trPr>
        <w:tc>
          <w:tcPr>
            <w:tcW w:w="210" w:type="dxa"/>
          </w:tcPr>
          <w:p w:rsidR="008F0FAE" w:rsidRDefault="008F0FAE" w:rsidP="00DA6E4E">
            <w:pPr>
              <w:framePr w:hSpace="141" w:wrap="auto" w:vAnchor="text" w:hAnchor="text" w:x="-3553" w:y="713"/>
              <w:jc w:val="center"/>
            </w:pPr>
          </w:p>
        </w:tc>
      </w:tr>
    </w:tbl>
    <w:p w:rsidR="008F0FAE" w:rsidRDefault="008F0FAE" w:rsidP="00A86C55">
      <w:pPr>
        <w:pBdr>
          <w:bottom w:val="single" w:sz="12" w:space="27" w:color="auto"/>
        </w:pBdr>
        <w:ind w:left="357"/>
        <w:jc w:val="center"/>
      </w:pPr>
      <w:r>
        <w:t>(nazwa własna obiektu)</w:t>
      </w:r>
    </w:p>
    <w:p w:rsidR="008F0FAE" w:rsidRDefault="008F0FAE" w:rsidP="00A86C55">
      <w:pPr>
        <w:jc w:val="center"/>
      </w:pPr>
      <w:r>
        <w:t>(adres, telefon, fax, adres www)</w:t>
      </w:r>
    </w:p>
    <w:p w:rsidR="008F0FAE" w:rsidRDefault="008F0FAE" w:rsidP="00A86C55">
      <w:pPr>
        <w:numPr>
          <w:ilvl w:val="0"/>
          <w:numId w:val="5"/>
        </w:numPr>
        <w:ind w:left="357" w:hanging="35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Położenie obiektu:</w:t>
      </w:r>
    </w:p>
    <w:p w:rsidR="008F0FAE" w:rsidRDefault="008F0FAE" w:rsidP="00A86C55">
      <w:pPr>
        <w:ind w:left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Powiat: _____________________________,  gmina:_____________________________________</w:t>
      </w:r>
    </w:p>
    <w:p w:rsidR="008F0FAE" w:rsidRDefault="008F0FAE" w:rsidP="00A86C55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b/>
          <w:bCs/>
          <w:sz w:val="22"/>
          <w:szCs w:val="22"/>
        </w:rPr>
        <w:t>Komunikacja</w:t>
      </w:r>
    </w:p>
    <w:p w:rsidR="008F0FAE" w:rsidRDefault="008F0FAE" w:rsidP="00A86C55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>
        <w:rPr>
          <w:sz w:val="22"/>
          <w:szCs w:val="22"/>
        </w:rPr>
        <w:t>PKP________________________________, PKS___________________________, m__________</w:t>
      </w:r>
    </w:p>
    <w:p w:rsidR="008F0FAE" w:rsidRDefault="008F0FAE" w:rsidP="00A86C55">
      <w:pPr>
        <w:ind w:left="1416" w:firstLine="708"/>
        <w:jc w:val="both"/>
        <w:rPr>
          <w:sz w:val="18"/>
          <w:szCs w:val="18"/>
        </w:rPr>
      </w:pPr>
      <w:r>
        <w:t>(nazwa dworca)</w:t>
      </w:r>
      <w:r>
        <w:tab/>
      </w:r>
      <w:r>
        <w:tab/>
        <w:t xml:space="preserve">                                     (miejscowość</w:t>
      </w:r>
      <w:r>
        <w:rPr>
          <w:sz w:val="18"/>
          <w:szCs w:val="18"/>
        </w:rPr>
        <w:t>)</w:t>
      </w:r>
    </w:p>
    <w:p w:rsidR="008F0FAE" w:rsidRDefault="008F0FAE" w:rsidP="00A86C5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komunikacja miejska ______________________,   m __________</w:t>
      </w:r>
    </w:p>
    <w:p w:rsidR="008F0FAE" w:rsidRDefault="008F0FAE" w:rsidP="00A86C55">
      <w:pPr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t>(rodzaj, nr)</w:t>
      </w:r>
      <w:r>
        <w:tab/>
      </w:r>
      <w:r>
        <w:tab/>
      </w:r>
      <w:r>
        <w:tab/>
      </w:r>
    </w:p>
    <w:p w:rsidR="008F0FAE" w:rsidRDefault="008F0FAE" w:rsidP="00A86C55">
      <w:pPr>
        <w:pStyle w:val="Heading5"/>
      </w:pPr>
      <w:r>
        <w:t xml:space="preserve">      Najbliższe jezioro: _______________________, m_________, </w:t>
      </w:r>
    </w:p>
    <w:p w:rsidR="008F0FAE" w:rsidRDefault="008F0FAE" w:rsidP="00A86C55">
      <w:pPr>
        <w:pStyle w:val="Heading5"/>
        <w:rPr>
          <w:b w:val="0"/>
          <w:bCs w:val="0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b w:val="0"/>
          <w:bCs w:val="0"/>
          <w:sz w:val="20"/>
          <w:szCs w:val="20"/>
        </w:rPr>
        <w:t>(nazwa)</w:t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</w:p>
    <w:p w:rsidR="008F0FAE" w:rsidRDefault="008F0FAE" w:rsidP="00A86C55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Najbliższa plaża nadmorska, molo – odległość__________________________________________</w:t>
      </w:r>
    </w:p>
    <w:p w:rsidR="008F0FAE" w:rsidRDefault="008F0FAE" w:rsidP="00A86C55">
      <w:pPr>
        <w:pStyle w:val="Heading5"/>
        <w:spacing w:line="360" w:lineRule="auto"/>
      </w:pPr>
      <w:r>
        <w:t xml:space="preserve">      Las ________________________________________,  m __________________________________</w:t>
      </w:r>
    </w:p>
    <w:p w:rsidR="008F0FAE" w:rsidRDefault="008F0FAE" w:rsidP="00A86C55">
      <w:pPr>
        <w:numPr>
          <w:ilvl w:val="0"/>
          <w:numId w:val="5"/>
        </w:numPr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Pokoje i miejsca noclegowe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05"/>
        <w:gridCol w:w="1163"/>
        <w:gridCol w:w="1814"/>
        <w:gridCol w:w="1418"/>
        <w:gridCol w:w="1134"/>
        <w:gridCol w:w="1058"/>
      </w:tblGrid>
      <w:tr w:rsidR="008F0FAE" w:rsidTr="00DA6E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5" w:type="dxa"/>
            <w:vMerge w:val="restart"/>
          </w:tcPr>
          <w:p w:rsidR="008F0FAE" w:rsidRDefault="008F0FAE" w:rsidP="00DA6E4E">
            <w:pPr>
              <w:jc w:val="both"/>
            </w:pPr>
          </w:p>
          <w:p w:rsidR="008F0FAE" w:rsidRDefault="008F0FAE" w:rsidP="00DA6E4E">
            <w:pPr>
              <w:jc w:val="both"/>
            </w:pPr>
          </w:p>
          <w:p w:rsidR="008F0FAE" w:rsidRDefault="008F0FAE" w:rsidP="00DA6E4E">
            <w:pPr>
              <w:pStyle w:val="Heading5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WYSZCZEGÓLNIENIE</w:t>
            </w:r>
          </w:p>
        </w:tc>
        <w:tc>
          <w:tcPr>
            <w:tcW w:w="2977" w:type="dxa"/>
            <w:gridSpan w:val="2"/>
          </w:tcPr>
          <w:p w:rsidR="008F0FAE" w:rsidRDefault="008F0FAE" w:rsidP="00DA6E4E">
            <w:pPr>
              <w:pStyle w:val="Heading6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POKOJE</w:t>
            </w:r>
          </w:p>
        </w:tc>
        <w:tc>
          <w:tcPr>
            <w:tcW w:w="3610" w:type="dxa"/>
            <w:gridSpan w:val="3"/>
          </w:tcPr>
          <w:p w:rsidR="008F0FAE" w:rsidRDefault="008F0FAE" w:rsidP="00DA6E4E">
            <w:pPr>
              <w:pStyle w:val="Heading6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MIEJSCA NOCLEGOWE</w:t>
            </w: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5" w:type="dxa"/>
            <w:vMerge/>
          </w:tcPr>
          <w:p w:rsidR="008F0FAE" w:rsidRDefault="008F0FAE" w:rsidP="00DA6E4E">
            <w:pPr>
              <w:jc w:val="both"/>
            </w:pPr>
          </w:p>
        </w:tc>
        <w:tc>
          <w:tcPr>
            <w:tcW w:w="1163" w:type="dxa"/>
          </w:tcPr>
          <w:p w:rsidR="008F0FAE" w:rsidRDefault="008F0FAE" w:rsidP="00DA6E4E">
            <w:pPr>
              <w:pStyle w:val="Heading7"/>
              <w:spacing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OGÓŁEM</w:t>
            </w:r>
          </w:p>
        </w:tc>
        <w:tc>
          <w:tcPr>
            <w:tcW w:w="1814" w:type="dxa"/>
          </w:tcPr>
          <w:p w:rsidR="008F0FAE" w:rsidRDefault="008F0FAE" w:rsidP="00DA6E4E">
            <w:pPr>
              <w:jc w:val="both"/>
            </w:pPr>
            <w:r>
              <w:t>W tym z własną łazienką i WC</w:t>
            </w:r>
          </w:p>
        </w:tc>
        <w:tc>
          <w:tcPr>
            <w:tcW w:w="1418" w:type="dxa"/>
          </w:tcPr>
          <w:p w:rsidR="008F0FAE" w:rsidRDefault="008F0FAE" w:rsidP="00DA6E4E">
            <w:pPr>
              <w:jc w:val="both"/>
            </w:pPr>
            <w:r>
              <w:t>Ogółem</w:t>
            </w:r>
          </w:p>
          <w:p w:rsidR="008F0FAE" w:rsidRDefault="008F0FAE" w:rsidP="00DA6E4E">
            <w:pPr>
              <w:jc w:val="both"/>
            </w:pPr>
            <w:r>
              <w:t>(rubryki 4+5)</w:t>
            </w:r>
          </w:p>
        </w:tc>
        <w:tc>
          <w:tcPr>
            <w:tcW w:w="1134" w:type="dxa"/>
          </w:tcPr>
          <w:p w:rsidR="008F0FAE" w:rsidRDefault="008F0FAE" w:rsidP="00DA6E4E">
            <w:pPr>
              <w:jc w:val="both"/>
            </w:pPr>
          </w:p>
          <w:p w:rsidR="008F0FAE" w:rsidRDefault="008F0FAE" w:rsidP="00DA6E4E">
            <w:pPr>
              <w:jc w:val="both"/>
            </w:pPr>
            <w:r>
              <w:t>całoroczne</w:t>
            </w:r>
          </w:p>
        </w:tc>
        <w:tc>
          <w:tcPr>
            <w:tcW w:w="1058" w:type="dxa"/>
          </w:tcPr>
          <w:p w:rsidR="008F0FAE" w:rsidRDefault="008F0FAE" w:rsidP="00DA6E4E">
            <w:pPr>
              <w:jc w:val="both"/>
            </w:pPr>
          </w:p>
          <w:p w:rsidR="008F0FAE" w:rsidRDefault="008F0FAE" w:rsidP="00DA6E4E">
            <w:pPr>
              <w:jc w:val="both"/>
            </w:pPr>
            <w:r>
              <w:t>sezonowe</w:t>
            </w: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8F0FAE" w:rsidRDefault="008F0FAE" w:rsidP="00DA6E4E">
            <w:pPr>
              <w:jc w:val="both"/>
            </w:pPr>
            <w:r>
              <w:t>Ogółem</w:t>
            </w:r>
          </w:p>
        </w:tc>
        <w:tc>
          <w:tcPr>
            <w:tcW w:w="1163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814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418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134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058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8F0FAE" w:rsidRDefault="008F0FAE" w:rsidP="00DA6E4E">
            <w:pPr>
              <w:jc w:val="both"/>
            </w:pPr>
            <w:r>
              <w:t>W tym w pokojach jednoosobowych</w:t>
            </w:r>
          </w:p>
        </w:tc>
        <w:tc>
          <w:tcPr>
            <w:tcW w:w="1163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814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418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134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058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8F0FAE" w:rsidRDefault="008F0FAE" w:rsidP="00DA6E4E">
            <w:pPr>
              <w:jc w:val="both"/>
            </w:pPr>
            <w:r>
              <w:t>W tym w pokojach dwuosobowych</w:t>
            </w:r>
          </w:p>
        </w:tc>
        <w:tc>
          <w:tcPr>
            <w:tcW w:w="1163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814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418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134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058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8F0FAE" w:rsidRDefault="008F0FAE" w:rsidP="00DA6E4E">
            <w:pPr>
              <w:jc w:val="both"/>
            </w:pPr>
            <w:r>
              <w:t>W tym w pokojach trzy i więcej osób</w:t>
            </w:r>
          </w:p>
        </w:tc>
        <w:tc>
          <w:tcPr>
            <w:tcW w:w="1163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814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418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134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058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8F0FAE" w:rsidRDefault="008F0FAE" w:rsidP="00DA6E4E">
            <w:pPr>
              <w:spacing w:line="360" w:lineRule="auto"/>
              <w:jc w:val="both"/>
            </w:pPr>
            <w:r>
              <w:t>W tym w domkach turystycznych</w:t>
            </w:r>
          </w:p>
        </w:tc>
        <w:tc>
          <w:tcPr>
            <w:tcW w:w="1163" w:type="dxa"/>
          </w:tcPr>
          <w:p w:rsidR="008F0FAE" w:rsidRDefault="008F0FAE" w:rsidP="00DA6E4E">
            <w:pPr>
              <w:spacing w:line="360" w:lineRule="auto"/>
              <w:jc w:val="both"/>
            </w:pPr>
          </w:p>
        </w:tc>
        <w:tc>
          <w:tcPr>
            <w:tcW w:w="1814" w:type="dxa"/>
          </w:tcPr>
          <w:p w:rsidR="008F0FAE" w:rsidRDefault="008F0FAE" w:rsidP="00DA6E4E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:rsidR="008F0FAE" w:rsidRDefault="008F0FAE" w:rsidP="00DA6E4E">
            <w:pPr>
              <w:spacing w:line="360" w:lineRule="auto"/>
              <w:jc w:val="both"/>
            </w:pPr>
          </w:p>
        </w:tc>
        <w:tc>
          <w:tcPr>
            <w:tcW w:w="1134" w:type="dxa"/>
          </w:tcPr>
          <w:p w:rsidR="008F0FAE" w:rsidRDefault="008F0FAE" w:rsidP="00DA6E4E">
            <w:pPr>
              <w:spacing w:line="360" w:lineRule="auto"/>
              <w:jc w:val="both"/>
            </w:pPr>
          </w:p>
        </w:tc>
        <w:tc>
          <w:tcPr>
            <w:tcW w:w="1058" w:type="dxa"/>
          </w:tcPr>
          <w:p w:rsidR="008F0FAE" w:rsidRDefault="008F0FAE" w:rsidP="00DA6E4E">
            <w:pPr>
              <w:spacing w:line="360" w:lineRule="auto"/>
              <w:jc w:val="both"/>
            </w:pPr>
          </w:p>
        </w:tc>
      </w:tr>
    </w:tbl>
    <w:p w:rsidR="008F0FAE" w:rsidRDefault="008F0FAE" w:rsidP="00A86C55">
      <w:pPr>
        <w:jc w:val="both"/>
        <w:rPr>
          <w:b/>
          <w:bCs/>
          <w:sz w:val="16"/>
          <w:szCs w:val="16"/>
        </w:rPr>
      </w:pPr>
    </w:p>
    <w:p w:rsidR="008F0FAE" w:rsidRDefault="008F0FAE" w:rsidP="00A86C55">
      <w:pPr>
        <w:numPr>
          <w:ilvl w:val="0"/>
          <w:numId w:val="5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Wyposażenie w urządzenia sportowo rekreacyjne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709"/>
        <w:gridCol w:w="2410"/>
        <w:gridCol w:w="709"/>
      </w:tblGrid>
      <w:tr w:rsidR="008F0FAE" w:rsidTr="00DA6E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8" w:type="dxa"/>
          </w:tcPr>
          <w:p w:rsidR="008F0FAE" w:rsidRDefault="008F0FAE" w:rsidP="00DA6E4E">
            <w:pPr>
              <w:jc w:val="both"/>
              <w:rPr>
                <w:b/>
                <w:bCs/>
              </w:rPr>
            </w:pPr>
            <w:r>
              <w:t>Rodzaje urządzeń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  <w:r>
              <w:rPr>
                <w:b/>
                <w:bCs/>
              </w:rPr>
              <w:t xml:space="preserve">X </w:t>
            </w:r>
            <w:r>
              <w:t>- tak</w:t>
            </w:r>
          </w:p>
          <w:p w:rsidR="008F0FAE" w:rsidRDefault="008F0FAE" w:rsidP="00DA6E4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>
              <w:t xml:space="preserve"> - nie</w:t>
            </w:r>
          </w:p>
        </w:tc>
        <w:tc>
          <w:tcPr>
            <w:tcW w:w="2410" w:type="dxa"/>
          </w:tcPr>
          <w:p w:rsidR="008F0FAE" w:rsidRDefault="008F0FAE" w:rsidP="00DA6E4E">
            <w:pPr>
              <w:jc w:val="both"/>
            </w:pPr>
            <w:r>
              <w:t>Rodzaje urządzeń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  <w:r>
              <w:rPr>
                <w:b/>
                <w:bCs/>
              </w:rPr>
              <w:t xml:space="preserve">X </w:t>
            </w:r>
            <w:r>
              <w:t>- tak</w:t>
            </w:r>
          </w:p>
          <w:p w:rsidR="008F0FAE" w:rsidRDefault="008F0FAE" w:rsidP="00DA6E4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>
              <w:t xml:space="preserve"> - nie</w:t>
            </w: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:rsidR="008F0FAE" w:rsidRDefault="008F0FAE" w:rsidP="00DA6E4E">
            <w:pPr>
              <w:jc w:val="both"/>
            </w:pPr>
            <w:r>
              <w:t>Siłownia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2410" w:type="dxa"/>
          </w:tcPr>
          <w:p w:rsidR="008F0FAE" w:rsidRDefault="008F0FAE" w:rsidP="00DA6E4E">
            <w:pPr>
              <w:jc w:val="both"/>
            </w:pPr>
            <w:r>
              <w:t>Bilard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:rsidR="008F0FAE" w:rsidRDefault="008F0FAE" w:rsidP="00DA6E4E">
            <w:pPr>
              <w:jc w:val="both"/>
            </w:pPr>
            <w:r>
              <w:t>Basen kryty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2410" w:type="dxa"/>
          </w:tcPr>
          <w:p w:rsidR="008F0FAE" w:rsidRDefault="008F0FAE" w:rsidP="00DA6E4E">
            <w:pPr>
              <w:jc w:val="both"/>
            </w:pPr>
            <w:r>
              <w:t>Tenis stołowy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:rsidR="008F0FAE" w:rsidRDefault="008F0FAE" w:rsidP="00DA6E4E">
            <w:pPr>
              <w:jc w:val="both"/>
            </w:pPr>
            <w:r>
              <w:t>Kort tenisowy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2410" w:type="dxa"/>
          </w:tcPr>
          <w:p w:rsidR="008F0FAE" w:rsidRDefault="008F0FAE" w:rsidP="00DA6E4E">
            <w:pPr>
              <w:jc w:val="both"/>
            </w:pPr>
            <w:r>
              <w:t>Wypożyczalnia sprzętu pływającego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:rsidR="008F0FAE" w:rsidRDefault="008F0FAE" w:rsidP="00DA6E4E">
            <w:pPr>
              <w:jc w:val="both"/>
            </w:pPr>
            <w:r>
              <w:t>Boisko do siatkówki lub koszykówki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2410" w:type="dxa"/>
          </w:tcPr>
          <w:p w:rsidR="008F0FAE" w:rsidRDefault="008F0FAE" w:rsidP="00DA6E4E">
            <w:pPr>
              <w:jc w:val="both"/>
            </w:pPr>
            <w:r>
              <w:t>Wypożyczalnia rowerów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:rsidR="008F0FAE" w:rsidRDefault="008F0FAE" w:rsidP="00DA6E4E">
            <w:pPr>
              <w:jc w:val="both"/>
            </w:pPr>
            <w:r>
              <w:t>Mini golf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2410" w:type="dxa"/>
          </w:tcPr>
          <w:p w:rsidR="008F0FAE" w:rsidRDefault="008F0FAE" w:rsidP="00DA6E4E">
            <w:pPr>
              <w:jc w:val="both"/>
            </w:pPr>
            <w:r>
              <w:t>Ścieżka zdrowia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:rsidR="008F0FAE" w:rsidRDefault="008F0FAE" w:rsidP="00DA6E4E">
            <w:pPr>
              <w:jc w:val="both"/>
            </w:pPr>
            <w:r>
              <w:t>Sauna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2410" w:type="dxa"/>
          </w:tcPr>
          <w:p w:rsidR="008F0FAE" w:rsidRDefault="008F0FAE" w:rsidP="00DA6E4E">
            <w:pPr>
              <w:jc w:val="both"/>
            </w:pPr>
            <w:r>
              <w:t>Pokój zabaw dla dzieci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338" w:type="dxa"/>
          </w:tcPr>
          <w:p w:rsidR="008F0FAE" w:rsidRDefault="008F0FAE" w:rsidP="00DA6E4E">
            <w:pPr>
              <w:jc w:val="both"/>
            </w:pPr>
            <w:r>
              <w:t>Solarium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2410" w:type="dxa"/>
          </w:tcPr>
          <w:p w:rsidR="008F0FAE" w:rsidRDefault="008F0FAE" w:rsidP="00DA6E4E">
            <w:pPr>
              <w:jc w:val="both"/>
            </w:pPr>
            <w:r>
              <w:t>Możliwość jazdy konnej</w:t>
            </w:r>
          </w:p>
        </w:tc>
        <w:tc>
          <w:tcPr>
            <w:tcW w:w="709" w:type="dxa"/>
          </w:tcPr>
          <w:p w:rsidR="008F0FAE" w:rsidRDefault="008F0FAE" w:rsidP="00DA6E4E">
            <w:pPr>
              <w:jc w:val="both"/>
            </w:pPr>
          </w:p>
        </w:tc>
      </w:tr>
    </w:tbl>
    <w:p w:rsidR="008F0FAE" w:rsidRDefault="008F0FAE" w:rsidP="00A86C55">
      <w:pPr>
        <w:jc w:val="both"/>
        <w:rPr>
          <w:b/>
          <w:bCs/>
          <w:sz w:val="22"/>
          <w:szCs w:val="22"/>
        </w:rPr>
      </w:pPr>
    </w:p>
    <w:p w:rsidR="008F0FAE" w:rsidRDefault="008F0FAE" w:rsidP="00A86C55">
      <w:pPr>
        <w:numPr>
          <w:ilvl w:val="0"/>
          <w:numId w:val="5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Placówki gastronomiczne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6. Wyposażenie w inne urządzenia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05"/>
        <w:gridCol w:w="993"/>
        <w:gridCol w:w="992"/>
        <w:gridCol w:w="425"/>
        <w:gridCol w:w="1843"/>
        <w:gridCol w:w="567"/>
        <w:gridCol w:w="1276"/>
      </w:tblGrid>
      <w:tr w:rsidR="008F0FAE" w:rsidTr="00DA6E4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5" w:type="dxa"/>
          </w:tcPr>
          <w:p w:rsidR="008F0FAE" w:rsidRDefault="008F0FAE" w:rsidP="00DA6E4E">
            <w:pPr>
              <w:jc w:val="center"/>
            </w:pPr>
            <w:r>
              <w:t>Rodzaje placówek gastronomicznych</w:t>
            </w:r>
          </w:p>
        </w:tc>
        <w:tc>
          <w:tcPr>
            <w:tcW w:w="993" w:type="dxa"/>
          </w:tcPr>
          <w:p w:rsidR="008F0FAE" w:rsidRDefault="008F0FAE" w:rsidP="00DA6E4E">
            <w:pPr>
              <w:jc w:val="center"/>
            </w:pPr>
            <w:r>
              <w:t>Własne/*</w:t>
            </w:r>
          </w:p>
        </w:tc>
        <w:tc>
          <w:tcPr>
            <w:tcW w:w="992" w:type="dxa"/>
          </w:tcPr>
          <w:p w:rsidR="008F0FAE" w:rsidRDefault="008F0FAE" w:rsidP="00DA6E4E">
            <w:pPr>
              <w:jc w:val="center"/>
            </w:pPr>
            <w:r>
              <w:t>Obce/*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0FAE" w:rsidRDefault="008F0FAE" w:rsidP="00DA6E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:rsidR="008F0FAE" w:rsidRDefault="008F0FAE" w:rsidP="00DA6E4E">
            <w:pPr>
              <w:jc w:val="center"/>
            </w:pPr>
          </w:p>
        </w:tc>
        <w:tc>
          <w:tcPr>
            <w:tcW w:w="1276" w:type="dxa"/>
          </w:tcPr>
          <w:p w:rsidR="008F0FAE" w:rsidRDefault="008F0FAE" w:rsidP="00DA6E4E">
            <w:pPr>
              <w:jc w:val="center"/>
            </w:pPr>
            <w:r>
              <w:t>x- tak</w:t>
            </w:r>
          </w:p>
          <w:p w:rsidR="008F0FAE" w:rsidRDefault="008F0FAE" w:rsidP="00DA6E4E">
            <w:pPr>
              <w:jc w:val="center"/>
            </w:pPr>
            <w:r>
              <w:t>- - nie</w:t>
            </w: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8F0FAE" w:rsidRDefault="008F0FAE" w:rsidP="00DA6E4E">
            <w:pPr>
              <w:jc w:val="both"/>
            </w:pPr>
            <w:r>
              <w:t>Restauracje</w:t>
            </w:r>
          </w:p>
        </w:tc>
        <w:tc>
          <w:tcPr>
            <w:tcW w:w="993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992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0FAE" w:rsidRDefault="008F0FAE" w:rsidP="00DA6E4E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:rsidR="008F0FAE" w:rsidRDefault="008F0FAE" w:rsidP="00DA6E4E">
            <w:pPr>
              <w:jc w:val="both"/>
            </w:pPr>
            <w:r>
              <w:t>Sale konferencyjne</w:t>
            </w:r>
          </w:p>
        </w:tc>
        <w:tc>
          <w:tcPr>
            <w:tcW w:w="1276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8F0FAE" w:rsidRDefault="008F0FAE" w:rsidP="00DA6E4E">
            <w:pPr>
              <w:jc w:val="both"/>
            </w:pPr>
            <w:r>
              <w:t>Bary i kawiarnie</w:t>
            </w:r>
          </w:p>
        </w:tc>
        <w:tc>
          <w:tcPr>
            <w:tcW w:w="993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992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0FAE" w:rsidRDefault="008F0FAE" w:rsidP="00DA6E4E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:rsidR="008F0FAE" w:rsidRDefault="008F0FAE" w:rsidP="00DA6E4E">
            <w:pPr>
              <w:jc w:val="both"/>
            </w:pPr>
            <w:r>
              <w:t>Parking</w:t>
            </w:r>
          </w:p>
        </w:tc>
        <w:tc>
          <w:tcPr>
            <w:tcW w:w="1276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8F0FAE" w:rsidRDefault="008F0FAE" w:rsidP="00DA6E4E">
            <w:pPr>
              <w:jc w:val="both"/>
            </w:pPr>
            <w:r>
              <w:t>Stołówki</w:t>
            </w:r>
          </w:p>
        </w:tc>
        <w:tc>
          <w:tcPr>
            <w:tcW w:w="993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992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0FAE" w:rsidRDefault="008F0FAE" w:rsidP="00DA6E4E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:rsidR="008F0FAE" w:rsidRDefault="008F0FAE" w:rsidP="00DA6E4E">
            <w:pPr>
              <w:jc w:val="both"/>
            </w:pPr>
            <w:r>
              <w:t>Parking strzeżony</w:t>
            </w:r>
          </w:p>
        </w:tc>
        <w:tc>
          <w:tcPr>
            <w:tcW w:w="1276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2905" w:type="dxa"/>
          </w:tcPr>
          <w:p w:rsidR="008F0FAE" w:rsidRDefault="008F0FAE" w:rsidP="00DA6E4E">
            <w:pPr>
              <w:jc w:val="both"/>
            </w:pPr>
            <w:r>
              <w:t>Punkty gastronomiczne</w:t>
            </w:r>
          </w:p>
        </w:tc>
        <w:tc>
          <w:tcPr>
            <w:tcW w:w="993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992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0FAE" w:rsidRDefault="008F0FAE" w:rsidP="00DA6E4E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:rsidR="008F0FAE" w:rsidRDefault="008F0FAE" w:rsidP="00DA6E4E">
            <w:pPr>
              <w:jc w:val="both"/>
            </w:pPr>
            <w:r>
              <w:t>Kąpielisko</w:t>
            </w:r>
          </w:p>
        </w:tc>
        <w:tc>
          <w:tcPr>
            <w:tcW w:w="567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1276" w:type="dxa"/>
          </w:tcPr>
          <w:p w:rsidR="008F0FAE" w:rsidRDefault="008F0FAE" w:rsidP="00DA6E4E">
            <w:pPr>
              <w:jc w:val="both"/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rPr>
          <w:gridAfter w:val="3"/>
          <w:wAfter w:w="3686" w:type="dxa"/>
        </w:trPr>
        <w:tc>
          <w:tcPr>
            <w:tcW w:w="2905" w:type="dxa"/>
          </w:tcPr>
          <w:p w:rsidR="008F0FAE" w:rsidRDefault="008F0FAE" w:rsidP="00DA6E4E">
            <w:pPr>
              <w:jc w:val="both"/>
            </w:pPr>
            <w:r>
              <w:t xml:space="preserve">Organizacja dyskotek/dansingów </w:t>
            </w:r>
          </w:p>
        </w:tc>
        <w:tc>
          <w:tcPr>
            <w:tcW w:w="993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992" w:type="dxa"/>
          </w:tcPr>
          <w:p w:rsidR="008F0FAE" w:rsidRDefault="008F0FAE" w:rsidP="00DA6E4E">
            <w:pPr>
              <w:jc w:val="both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0FAE" w:rsidRDefault="008F0FAE" w:rsidP="00DA6E4E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8F0FAE" w:rsidRDefault="008F0FAE" w:rsidP="00A86C55">
      <w:pPr>
        <w:jc w:val="both"/>
        <w:rPr>
          <w:b/>
          <w:bCs/>
          <w:sz w:val="22"/>
          <w:szCs w:val="22"/>
        </w:rPr>
      </w:pPr>
    </w:p>
    <w:p w:rsidR="008F0FAE" w:rsidRDefault="008F0FAE" w:rsidP="00A86C55">
      <w:pPr>
        <w:jc w:val="both"/>
        <w:rPr>
          <w:b/>
          <w:bCs/>
          <w:sz w:val="22"/>
          <w:szCs w:val="22"/>
        </w:rPr>
      </w:pPr>
    </w:p>
    <w:p w:rsidR="008F0FAE" w:rsidRDefault="008F0FAE" w:rsidP="00A86C55">
      <w:pPr>
        <w:jc w:val="both"/>
        <w:rPr>
          <w:sz w:val="18"/>
          <w:szCs w:val="18"/>
        </w:rPr>
      </w:pPr>
    </w:p>
    <w:p w:rsidR="008F0FAE" w:rsidRDefault="008F0FAE" w:rsidP="00A86C55">
      <w:pPr>
        <w:pStyle w:val="Heading4"/>
        <w:rPr>
          <w:sz w:val="28"/>
          <w:szCs w:val="28"/>
        </w:rPr>
      </w:pPr>
      <w:r>
        <w:rPr>
          <w:sz w:val="28"/>
          <w:szCs w:val="28"/>
        </w:rPr>
        <w:t>Załącznik nr 2</w:t>
      </w:r>
    </w:p>
    <w:p w:rsidR="008F0FAE" w:rsidRDefault="008F0FAE" w:rsidP="00A86C55">
      <w:pPr>
        <w:jc w:val="right"/>
        <w:rPr>
          <w:b/>
          <w:bCs/>
          <w:sz w:val="28"/>
          <w:szCs w:val="28"/>
        </w:rPr>
      </w:pPr>
    </w:p>
    <w:p w:rsidR="008F0FAE" w:rsidRDefault="008F0FAE" w:rsidP="00A86C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MINIMALNE WYMAGANIA CO DO WYPOSAŻENIA DLA INNYCH OBIEKTÓW, W KTÓRYCH ŚWIADCZONE SĄ USŁUGI HOTELARSKIE (pole namiotowe)</w:t>
      </w:r>
    </w:p>
    <w:p w:rsidR="008F0FAE" w:rsidRDefault="008F0FAE" w:rsidP="00A86C55">
      <w:pPr>
        <w:jc w:val="center"/>
        <w:rPr>
          <w:b/>
          <w:bCs/>
          <w:sz w:val="28"/>
          <w:szCs w:val="28"/>
        </w:rPr>
      </w:pPr>
    </w:p>
    <w:p w:rsidR="008F0FAE" w:rsidRDefault="008F0FAE" w:rsidP="00A86C55">
      <w:pPr>
        <w:jc w:val="center"/>
        <w:rPr>
          <w:b/>
          <w:bCs/>
          <w:sz w:val="28"/>
          <w:szCs w:val="28"/>
        </w:rPr>
      </w:pPr>
    </w:p>
    <w:p w:rsidR="008F0FAE" w:rsidRDefault="008F0FAE" w:rsidP="00A86C55">
      <w:pPr>
        <w:jc w:val="both"/>
        <w:rPr>
          <w:sz w:val="22"/>
          <w:szCs w:val="22"/>
        </w:rPr>
      </w:pPr>
      <w:r>
        <w:rPr>
          <w:sz w:val="22"/>
          <w:szCs w:val="22"/>
        </w:rPr>
        <w:t>Objaśnienie odnośników i skrótów</w:t>
      </w:r>
    </w:p>
    <w:p w:rsidR="008F0FAE" w:rsidRDefault="008F0FAE" w:rsidP="00A86C55">
      <w:pPr>
        <w:jc w:val="both"/>
        <w:rPr>
          <w:sz w:val="22"/>
          <w:szCs w:val="22"/>
        </w:rPr>
      </w:pPr>
      <w:r>
        <w:rPr>
          <w:sz w:val="22"/>
          <w:szCs w:val="22"/>
        </w:rPr>
        <w:t>w.h.s – węzeł higienicznosanitarny.</w:t>
      </w:r>
    </w:p>
    <w:p w:rsidR="008F0FAE" w:rsidRDefault="008F0FAE" w:rsidP="00A86C55">
      <w:pPr>
        <w:jc w:val="both"/>
        <w:rPr>
          <w:sz w:val="22"/>
          <w:szCs w:val="22"/>
        </w:rPr>
      </w:pPr>
    </w:p>
    <w:p w:rsidR="008F0FAE" w:rsidRDefault="008F0FAE" w:rsidP="00A86C55">
      <w:pPr>
        <w:jc w:val="both"/>
        <w:rPr>
          <w:sz w:val="22"/>
          <w:szCs w:val="22"/>
        </w:rPr>
      </w:pPr>
    </w:p>
    <w:p w:rsidR="008F0FAE" w:rsidRDefault="008F0FAE" w:rsidP="00A86C55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8646"/>
        <w:gridCol w:w="426"/>
      </w:tblGrid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8F0FAE" w:rsidRDefault="008F0FAE" w:rsidP="00DA6E4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8646" w:type="dxa"/>
          </w:tcPr>
          <w:p w:rsidR="008F0FAE" w:rsidRDefault="008F0FAE" w:rsidP="00DA6E4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WYMAGANIA /* </w:t>
            </w:r>
          </w:p>
          <w:p w:rsidR="008F0FAE" w:rsidRDefault="008F0FAE" w:rsidP="00DA6E4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dla wynajmowania miejsc na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ustawianie namiotów i przyczep samochodowych</w:t>
            </w:r>
          </w:p>
        </w:tc>
        <w:tc>
          <w:tcPr>
            <w:tcW w:w="42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646" w:type="dxa"/>
          </w:tcPr>
          <w:p w:rsidR="008F0FAE" w:rsidRDefault="008F0FAE" w:rsidP="00DA6E4E">
            <w:pPr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Teren obozowiska wyrównany, suchy, ukształtowany w sposób zapewniający odprowadzenie wód opadowych i uprzątnięty z przedmiotów mogących zagrażać bezpieczeństwu </w:t>
            </w:r>
          </w:p>
        </w:tc>
        <w:tc>
          <w:tcPr>
            <w:tcW w:w="42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646" w:type="dxa"/>
          </w:tcPr>
          <w:p w:rsidR="008F0FAE" w:rsidRDefault="008F0FAE" w:rsidP="00DA6E4E">
            <w:pPr>
              <w:ind w:left="45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Punkt poboru wody do picia  i potrzeb gospodarczych </w:t>
            </w:r>
            <w:r w:rsidRPr="008A0496">
              <w:rPr>
                <w:sz w:val="24"/>
                <w:szCs w:val="24"/>
                <w:vertAlign w:val="superscript"/>
              </w:rPr>
              <w:t>1)</w:t>
            </w:r>
          </w:p>
          <w:p w:rsidR="008F0FAE" w:rsidRDefault="008F0FAE" w:rsidP="00DA6E4E">
            <w:pPr>
              <w:ind w:left="454"/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646" w:type="dxa"/>
          </w:tcPr>
          <w:p w:rsidR="008F0FAE" w:rsidRDefault="008F0FAE" w:rsidP="00DA6E4E">
            <w:pPr>
              <w:ind w:left="4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Miejsce wylewania nieczystości płynnych odpowiednio zabezpieczone i oznakowane</w:t>
            </w:r>
          </w:p>
        </w:tc>
        <w:tc>
          <w:tcPr>
            <w:tcW w:w="42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646" w:type="dxa"/>
          </w:tcPr>
          <w:p w:rsidR="008F0FAE" w:rsidRDefault="008F0FAE" w:rsidP="00DA6E4E">
            <w:pPr>
              <w:ind w:left="4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Pojemnik na śmieci i odpady stałe regularnie opróżniany</w:t>
            </w:r>
          </w:p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</w:p>
        </w:tc>
      </w:tr>
      <w:tr w:rsidR="008F0FAE" w:rsidTr="00DA6E4E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64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Ustęp utrzymany w czystości </w:t>
            </w:r>
          </w:p>
        </w:tc>
        <w:tc>
          <w:tcPr>
            <w:tcW w:w="426" w:type="dxa"/>
          </w:tcPr>
          <w:p w:rsidR="008F0FAE" w:rsidRDefault="008F0FAE" w:rsidP="00DA6E4E">
            <w:pPr>
              <w:jc w:val="both"/>
              <w:rPr>
                <w:sz w:val="24"/>
                <w:szCs w:val="24"/>
              </w:rPr>
            </w:pPr>
          </w:p>
        </w:tc>
      </w:tr>
    </w:tbl>
    <w:p w:rsidR="008F0FAE" w:rsidRDefault="008F0FAE" w:rsidP="00A86C55">
      <w:pPr>
        <w:jc w:val="both"/>
        <w:rPr>
          <w:sz w:val="22"/>
          <w:szCs w:val="22"/>
        </w:rPr>
      </w:pPr>
    </w:p>
    <w:p w:rsidR="008F0FAE" w:rsidRDefault="008F0FAE" w:rsidP="00A86C55">
      <w:pPr>
        <w:jc w:val="both"/>
        <w:rPr>
          <w:sz w:val="22"/>
          <w:szCs w:val="22"/>
        </w:rPr>
      </w:pPr>
      <w:r>
        <w:rPr>
          <w:sz w:val="22"/>
          <w:szCs w:val="22"/>
        </w:rPr>
        <w:t>/* zaznaczyć “</w:t>
      </w:r>
      <w:r>
        <w:rPr>
          <w:b/>
          <w:bCs/>
          <w:sz w:val="22"/>
          <w:szCs w:val="22"/>
        </w:rPr>
        <w:t>X</w:t>
      </w:r>
      <w:r>
        <w:rPr>
          <w:sz w:val="22"/>
          <w:szCs w:val="22"/>
        </w:rPr>
        <w:t>” spełnienie wymagań</w:t>
      </w:r>
    </w:p>
    <w:p w:rsidR="008F0FAE" w:rsidRDefault="008F0FAE" w:rsidP="00A86C55">
      <w:r>
        <w:t>1) dopuszcza się miejsca biwakowania przy szlakach wodnych bez punktu poboru wody do picia</w:t>
      </w:r>
    </w:p>
    <w:p w:rsidR="008F0FAE" w:rsidRPr="001B1058" w:rsidRDefault="008F0FAE">
      <w:pPr>
        <w:rPr>
          <w:rFonts w:ascii="Bookman Old Style" w:hAnsi="Bookman Old Style"/>
          <w:sz w:val="18"/>
          <w:szCs w:val="18"/>
        </w:rPr>
      </w:pPr>
      <w:r w:rsidRPr="001B1058">
        <w:rPr>
          <w:rFonts w:ascii="Bookman Old Style" w:hAnsi="Bookman Old Style"/>
          <w:sz w:val="18"/>
          <w:szCs w:val="18"/>
        </w:rPr>
        <w:t xml:space="preserve"> </w:t>
      </w:r>
    </w:p>
    <w:p w:rsidR="008F0FAE" w:rsidRPr="001B1058" w:rsidRDefault="008F0FAE">
      <w:pPr>
        <w:pStyle w:val="Heading4"/>
        <w:rPr>
          <w:rFonts w:ascii="Bookman Old Style" w:hAnsi="Bookman Old Style"/>
          <w:sz w:val="18"/>
          <w:szCs w:val="18"/>
        </w:rPr>
      </w:pPr>
    </w:p>
    <w:sectPr w:rsidR="008F0FAE" w:rsidRPr="001B1058" w:rsidSect="00E36681">
      <w:footerReference w:type="default" r:id="rId7"/>
      <w:pgSz w:w="11906" w:h="16838"/>
      <w:pgMar w:top="709" w:right="1133" w:bottom="993" w:left="1417" w:header="709" w:footer="43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FAE" w:rsidRDefault="008F0FAE">
      <w:r>
        <w:separator/>
      </w:r>
    </w:p>
  </w:endnote>
  <w:endnote w:type="continuationSeparator" w:id="0">
    <w:p w:rsidR="008F0FAE" w:rsidRDefault="008F0F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FAE" w:rsidRPr="00E36681" w:rsidRDefault="008F0FAE" w:rsidP="00E36681">
    <w:pPr>
      <w:pStyle w:val="Footer"/>
      <w:jc w:val="both"/>
      <w:rPr>
        <w:sz w:val="17"/>
        <w:szCs w:val="17"/>
      </w:rPr>
    </w:pPr>
    <w:r w:rsidRPr="00E36681">
      <w:rPr>
        <w:sz w:val="17"/>
        <w:szCs w:val="17"/>
      </w:rPr>
      <w:t>Załączniki przedkładane są w formie dokumentów oryginalnych lub odpisów. Kopię dokumentu można zalegalizować w organach administracji rządowej i samorządowej, wówczas podlega opłacie skarbowej od legalizacji dokumentu w kwocie 5 zł za każdą stronę. Podstawa prawna: ustawa z 16.11.2006r. o opłacie skarbowej (Dz.U. Nr 225, poz. 1635).</w:t>
    </w:r>
  </w:p>
  <w:p w:rsidR="008F0FAE" w:rsidRDefault="008F0F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FAE" w:rsidRDefault="008F0FAE">
      <w:r>
        <w:separator/>
      </w:r>
    </w:p>
  </w:footnote>
  <w:footnote w:type="continuationSeparator" w:id="0">
    <w:p w:rsidR="008F0FAE" w:rsidRDefault="008F0F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7603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63C4BA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7741912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C7D5AC5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11BB6BF0"/>
    <w:multiLevelType w:val="singleLevel"/>
    <w:tmpl w:val="9EE093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224A228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280B5EF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2DB668BC"/>
    <w:multiLevelType w:val="singleLevel"/>
    <w:tmpl w:val="9EE093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329C46E3"/>
    <w:multiLevelType w:val="singleLevel"/>
    <w:tmpl w:val="2E56073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9">
    <w:nsid w:val="3466791B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37711C4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3D2D1F64"/>
    <w:multiLevelType w:val="multilevel"/>
    <w:tmpl w:val="B66C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EE2343D"/>
    <w:multiLevelType w:val="singleLevel"/>
    <w:tmpl w:val="4ED6DBB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13">
    <w:nsid w:val="492426DA"/>
    <w:multiLevelType w:val="singleLevel"/>
    <w:tmpl w:val="9700813C"/>
    <w:lvl w:ilvl="0">
      <w:start w:val="1"/>
      <w:numFmt w:val="bullet"/>
      <w:lvlText w:val="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16"/>
      </w:rPr>
    </w:lvl>
  </w:abstractNum>
  <w:abstractNum w:abstractNumId="14">
    <w:nsid w:val="5B9C3546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>
    <w:nsid w:val="6C361A8B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>
    <w:nsid w:val="6FCE090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70E37C59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>
    <w:nsid w:val="7BC051B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2"/>
  </w:num>
  <w:num w:numId="5">
    <w:abstractNumId w:val="10"/>
  </w:num>
  <w:num w:numId="6">
    <w:abstractNumId w:val="16"/>
  </w:num>
  <w:num w:numId="7">
    <w:abstractNumId w:val="18"/>
  </w:num>
  <w:num w:numId="8">
    <w:abstractNumId w:val="13"/>
  </w:num>
  <w:num w:numId="9">
    <w:abstractNumId w:val="5"/>
  </w:num>
  <w:num w:numId="10">
    <w:abstractNumId w:val="15"/>
  </w:num>
  <w:num w:numId="11">
    <w:abstractNumId w:val="17"/>
  </w:num>
  <w:num w:numId="12">
    <w:abstractNumId w:val="6"/>
  </w:num>
  <w:num w:numId="13">
    <w:abstractNumId w:val="1"/>
  </w:num>
  <w:num w:numId="14">
    <w:abstractNumId w:val="0"/>
  </w:num>
  <w:num w:numId="15">
    <w:abstractNumId w:val="9"/>
  </w:num>
  <w:num w:numId="16">
    <w:abstractNumId w:val="14"/>
  </w:num>
  <w:num w:numId="17">
    <w:abstractNumId w:val="3"/>
  </w:num>
  <w:num w:numId="18">
    <w:abstractNumId w:val="2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05FE"/>
    <w:rsid w:val="001B1058"/>
    <w:rsid w:val="0045147A"/>
    <w:rsid w:val="005C7756"/>
    <w:rsid w:val="00602D32"/>
    <w:rsid w:val="008A0496"/>
    <w:rsid w:val="008F0FAE"/>
    <w:rsid w:val="009143BE"/>
    <w:rsid w:val="009278DA"/>
    <w:rsid w:val="00A01304"/>
    <w:rsid w:val="00A86C55"/>
    <w:rsid w:val="00BF08DF"/>
    <w:rsid w:val="00D30B40"/>
    <w:rsid w:val="00D6277C"/>
    <w:rsid w:val="00DA6E4E"/>
    <w:rsid w:val="00DC4A1A"/>
    <w:rsid w:val="00E36681"/>
    <w:rsid w:val="00E95619"/>
    <w:rsid w:val="00E958D8"/>
    <w:rsid w:val="00EA0467"/>
    <w:rsid w:val="00FA05FE"/>
    <w:rsid w:val="00FB234B"/>
    <w:rsid w:val="00FE4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47A"/>
    <w:pPr>
      <w:autoSpaceDE w:val="0"/>
      <w:autoSpaceDN w:val="0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5147A"/>
    <w:pPr>
      <w:keepNext/>
      <w:jc w:val="right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5147A"/>
    <w:pPr>
      <w:keepNext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5147A"/>
    <w:pPr>
      <w:keepNext/>
      <w:ind w:left="4956" w:firstLine="708"/>
      <w:jc w:val="both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5147A"/>
    <w:pPr>
      <w:keepNext/>
      <w:jc w:val="right"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5147A"/>
    <w:pPr>
      <w:keepNext/>
      <w:jc w:val="both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5147A"/>
    <w:pPr>
      <w:keepNext/>
      <w:spacing w:line="360" w:lineRule="auto"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5147A"/>
    <w:pPr>
      <w:keepNext/>
      <w:spacing w:line="360" w:lineRule="auto"/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45147A"/>
    <w:pPr>
      <w:keepNext/>
      <w:jc w:val="both"/>
      <w:outlineLvl w:val="7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5147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5147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45147A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45147A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45147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45147A"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45147A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45147A"/>
    <w:rPr>
      <w:rFonts w:ascii="Calibri" w:hAnsi="Calibri" w:cs="Times New Roman"/>
      <w:i/>
      <w:i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45147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5147A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45147A"/>
    <w:pPr>
      <w:jc w:val="both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45147A"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45147A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45147A"/>
    <w:rPr>
      <w:rFonts w:cs="Times New Roman"/>
      <w:sz w:val="16"/>
      <w:szCs w:val="16"/>
    </w:rPr>
  </w:style>
  <w:style w:type="paragraph" w:styleId="NormalWeb">
    <w:name w:val="Normal (Web)"/>
    <w:basedOn w:val="Normal"/>
    <w:uiPriority w:val="99"/>
    <w:rsid w:val="0045147A"/>
    <w:pPr>
      <w:spacing w:before="100" w:after="10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366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5147A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E366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5147A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716</Words>
  <Characters>4296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lmiecznik</dc:creator>
  <cp:keywords/>
  <dc:description/>
  <cp:lastModifiedBy>gciadmin</cp:lastModifiedBy>
  <cp:revision>2</cp:revision>
  <cp:lastPrinted>2007-01-16T12:10:00Z</cp:lastPrinted>
  <dcterms:created xsi:type="dcterms:W3CDTF">2012-01-31T13:42:00Z</dcterms:created>
  <dcterms:modified xsi:type="dcterms:W3CDTF">2012-01-31T13:42:00Z</dcterms:modified>
</cp:coreProperties>
</file>